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28D" w:rsidRDefault="0010628D">
      <w:pPr>
        <w:sectPr w:rsidR="0010628D" w:rsidSect="0073020E">
          <w:pgSz w:w="11906" w:h="16838"/>
          <w:pgMar w:top="1134" w:right="1701" w:bottom="1134" w:left="851" w:header="709" w:footer="709" w:gutter="0"/>
          <w:cols w:num="3" w:space="708"/>
          <w:docGrid w:linePitch="360"/>
        </w:sect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20.5pt;height:430.5pt;visibility:visible">
            <v:imagedata r:id="rId4" o:title=""/>
          </v:shape>
        </w:pict>
      </w:r>
    </w:p>
    <w:p w:rsidR="0010628D" w:rsidRDefault="0010628D"/>
    <w:sectPr w:rsidR="0010628D" w:rsidSect="0073020E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93B"/>
    <w:rsid w:val="001045F6"/>
    <w:rsid w:val="0010628D"/>
    <w:rsid w:val="001F0E00"/>
    <w:rsid w:val="002C546A"/>
    <w:rsid w:val="006B2AE1"/>
    <w:rsid w:val="006E7477"/>
    <w:rsid w:val="0073020E"/>
    <w:rsid w:val="00850274"/>
    <w:rsid w:val="009512D1"/>
    <w:rsid w:val="00A03728"/>
    <w:rsid w:val="00A66BF6"/>
    <w:rsid w:val="00D2293B"/>
    <w:rsid w:val="00EF6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5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22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29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0</Words>
  <Characters>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5</cp:revision>
  <dcterms:created xsi:type="dcterms:W3CDTF">2014-01-20T16:25:00Z</dcterms:created>
  <dcterms:modified xsi:type="dcterms:W3CDTF">2014-12-04T18:31:00Z</dcterms:modified>
</cp:coreProperties>
</file>