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379" w:rsidRDefault="00462379" w:rsidP="00296B35">
      <w:pPr>
        <w:rPr>
          <w:b/>
        </w:rPr>
      </w:pPr>
      <w:r w:rsidRPr="00483ECC">
        <w:rPr>
          <w:b/>
        </w:rPr>
        <w:t>1</w:t>
      </w:r>
      <w:r>
        <w:rPr>
          <w:b/>
        </w:rPr>
        <w:t>.</w:t>
      </w:r>
      <w:r w:rsidRPr="00296B35">
        <w:rPr>
          <w:b/>
        </w:rPr>
        <w:t xml:space="preserve"> </w:t>
      </w:r>
      <w:r>
        <w:t>В случайном эксперименте бросают две игральные кости. Найдите вероятность того, что в сумме выпадет 8 очков. Результат округлите до сотых.</w:t>
      </w:r>
    </w:p>
    <w:p w:rsidR="00462379" w:rsidRDefault="00462379" w:rsidP="00296B35">
      <w:pPr>
        <w:rPr>
          <w:b/>
        </w:rPr>
      </w:pPr>
      <w:r>
        <w:rPr>
          <w:b/>
        </w:rPr>
        <w:t xml:space="preserve">2. </w:t>
      </w:r>
      <w:r>
        <w:t>В случайном эксперименте симметричную монету бросают дважды. Найдите вероятность того, что орел выпадет ровно один раз</w:t>
      </w:r>
      <w:r w:rsidRPr="00296B35">
        <w:rPr>
          <w:b/>
        </w:rPr>
        <w:tab/>
        <w:t xml:space="preserve"> </w:t>
      </w:r>
    </w:p>
    <w:p w:rsidR="00462379" w:rsidRDefault="00462379" w:rsidP="00296B35">
      <w:pPr>
        <w:rPr>
          <w:b/>
        </w:rPr>
      </w:pPr>
      <w:r>
        <w:rPr>
          <w:b/>
        </w:rPr>
        <w:t xml:space="preserve">3. </w:t>
      </w:r>
      <w:r>
        <w:t>В чемпионате по гимнастике участвуют 20 спортсменок: 8 из России, 7 из США, остальные — из Китая. Порядок, в котором выступают гимнастки, определяется жребием. Найдите вероятность того, что спортсменка, выступающая первой, окажется из Китая</w:t>
      </w:r>
      <w:r w:rsidRPr="00296B35">
        <w:rPr>
          <w:b/>
        </w:rPr>
        <w:tab/>
        <w:t xml:space="preserve"> </w:t>
      </w:r>
    </w:p>
    <w:p w:rsidR="00462379" w:rsidRPr="00296B35" w:rsidRDefault="00462379" w:rsidP="00296B35">
      <w:pPr>
        <w:rPr>
          <w:b/>
        </w:rPr>
      </w:pPr>
      <w:r>
        <w:rPr>
          <w:b/>
        </w:rPr>
        <w:t xml:space="preserve">4. </w:t>
      </w:r>
      <w:r>
        <w:t>В среднем из 1000 садовых насосов, поступивших в продажу, 5 подтекают. Найдите вероятность того, что один случайно выбранный для контроля насос не подтекает.</w:t>
      </w:r>
      <w:r w:rsidRPr="00296B35">
        <w:rPr>
          <w:b/>
        </w:rPr>
        <w:tab/>
        <w:t xml:space="preserve"> </w:t>
      </w:r>
    </w:p>
    <w:p w:rsidR="00462379" w:rsidRDefault="00462379" w:rsidP="00296B35">
      <w:r>
        <w:t>5. Фабрика выпускает сумки. В среднем на 100 качественных сумок приходится восемь сумок со скрытыми дефектами. Найдите вероятность того, что купленная сумка окажется качественной. Результат округлите до сотых.</w:t>
      </w:r>
    </w:p>
    <w:p w:rsidR="00462379" w:rsidRDefault="00462379" w:rsidP="00296B35">
      <w:r>
        <w:t>6.  В случайном эксперименте симметричную монету бросают дважды. Найдите вероятность того, что орел выпадет ровно один раз</w:t>
      </w:r>
      <w:r w:rsidRPr="00296B35">
        <w:rPr>
          <w:b/>
        </w:rPr>
        <w:tab/>
        <w:t xml:space="preserve"> </w:t>
      </w:r>
    </w:p>
    <w:p w:rsidR="00462379" w:rsidRDefault="00462379" w:rsidP="00296B35">
      <w:r>
        <w:t>7.  В чемпионате по гимнастике участвуют 20 спортсменок: 8 из России, 7 из США, остальные — из Китая. Порядок, в котором выступают гимнастки, определяется жребием. Найдите вероятность того, что спортсменка, выступающая первой, окажется из Китая.</w:t>
      </w:r>
    </w:p>
    <w:p w:rsidR="00462379" w:rsidRDefault="00462379" w:rsidP="003F2791">
      <w:r>
        <w:t>8. В соревнованиях по толканию ядра участвуют 4 спортсмена из Финляндии, 7 спортсменов из Дании, 9 спортсменов из Швеции и 5 — из Норвегии. Порядок, в котором выступают спортсмены, определяется жребием. Найдите вероятность того, что спортсмен, который выступает последним, окажется из Швеции.</w:t>
      </w:r>
      <w:r w:rsidRPr="003F2791">
        <w:rPr>
          <w:b/>
        </w:rPr>
        <w:tab/>
        <w:t xml:space="preserve"> </w:t>
      </w:r>
      <w:r w:rsidRPr="003F2791">
        <w:rPr>
          <w:b/>
        </w:rPr>
        <w:tab/>
        <w:t xml:space="preserve"> </w:t>
      </w:r>
    </w:p>
    <w:p w:rsidR="00462379" w:rsidRDefault="00462379" w:rsidP="003F2791">
      <w:r>
        <w:t>9. В случайном эксперименте бросают две игральные кости. Найдите вероятность того, что в сумме выпадет 5 очков. Результат округлите до сотых.</w:t>
      </w:r>
    </w:p>
    <w:p w:rsidR="00462379" w:rsidRDefault="00462379" w:rsidP="003F2791">
      <w:r>
        <w:t>10. В случайном эксперименте бросают три игральные кости. Найдите вероятность того, что в сумме выпадет 16 очков. Результат округлите до сотых.</w:t>
      </w:r>
    </w:p>
    <w:p w:rsidR="00462379" w:rsidRPr="00483ECC" w:rsidRDefault="00462379" w:rsidP="003F2791">
      <w:r>
        <w:t>11. В случайном эксперименте бросают три игральные кости. Найдите вероятность того, что в сумме выпадет 7 очков. Результат округлите до сотых.</w:t>
      </w:r>
    </w:p>
    <w:p w:rsidR="00462379" w:rsidRPr="00483ECC" w:rsidRDefault="00462379" w:rsidP="003F2791">
      <w:pPr>
        <w:rPr>
          <w:b/>
        </w:rPr>
      </w:pPr>
      <w:r>
        <w:rPr>
          <w:b/>
        </w:rPr>
        <w:t xml:space="preserve">12. </w:t>
      </w:r>
      <w:r>
        <w:t>В случайном эксперименте бросают две игральные кости. Найдите вероятность того, что в сумме выпадет 2 очка. Результат округлите до сотых.</w:t>
      </w:r>
    </w:p>
    <w:p w:rsidR="00462379" w:rsidRPr="00483ECC" w:rsidRDefault="00462379" w:rsidP="00CD47C1">
      <w:r>
        <w:rPr>
          <w:b/>
        </w:rPr>
        <w:t xml:space="preserve">13. </w:t>
      </w:r>
      <w:r>
        <w:t>В случайном эксперименте симметричную монету бросают трижды. Найдите вероятность того, что орел выпадет все три раза.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</w:p>
    <w:p w:rsidR="00462379" w:rsidRPr="00483ECC" w:rsidRDefault="00462379" w:rsidP="00CD47C1">
      <w:r>
        <w:t>14. В случайном эксперименте симметричную монету бросают трижды. Найдите вероятность того, что орел выпадет ровно один раз.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</w:p>
    <w:p w:rsidR="00462379" w:rsidRPr="00483ECC" w:rsidRDefault="00462379" w:rsidP="0072098C">
      <w:r>
        <w:t>15. В случайном эксперименте симметричную монету бросают трижды. Найдите вероятность того, что орел не выпадет ни разу.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462379" w:rsidRPr="00483ECC" w:rsidRDefault="00462379" w:rsidP="0072098C">
      <w:r>
        <w:t>16. В чемпионате по гимнастике участвуют 50 спортсменок: 24 из США, 13 из Мексики, остальные — из Канады. Порядок, в котором выступают гимнастки, определяется жребием. Найдите вероятность того, что спортсменка, выступающая первой, окажется из Канады.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462379" w:rsidRPr="00483ECC" w:rsidRDefault="00462379" w:rsidP="0072098C">
      <w:r>
        <w:t>17. В чемпионате по гимнастике участвуют 40 спортсменок: 12 из Аргентины, 9 из Бразилии, остальные — из Парагвая. Порядок, в котором выступают гимнастки, определяется жребием. Найдите вероятность того, что спортсменка, выступающая первой, окажется из Парагвая.</w:t>
      </w:r>
      <w:r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462379" w:rsidRPr="00483ECC" w:rsidRDefault="00462379" w:rsidP="0072098C">
      <w:r>
        <w:t>18. В чемпионате по гимнастике участвуют 64 спортсменки: 20 из Японии, 28 из Китая, остальные — из Кореи. Порядок, в котором выступают гимнастки, определяется жребием. Найдите вероятность того, что спортсменка, выступающая первой, окажется из Кореи.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462379" w:rsidRPr="00483ECC" w:rsidRDefault="00462379" w:rsidP="0072098C">
      <w:r>
        <w:t>19. В чемпионате по гимнастике участвуют 80 спортсменок: 23 из Аргентины, 29 из Бразилии, остальные — из Парагвая. Порядок, в котором выступают гимнастки, определяется жребием. Найдите вероятность того, что спортсменка, выступающая первой, окажется из Парагвая.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462379" w:rsidRDefault="00462379" w:rsidP="0072098C">
      <w:r>
        <w:t>20. В чемпионате по гимнастике участвуют 50 спортсменок: 17 из России, 22 из США, остальные — из Китая. Порядок, в котором выступают гимнастки, определяется жребием. Найдите вероятность того, что спортсменка, выступающая первой, окажется из Китая.</w:t>
      </w:r>
    </w:p>
    <w:p w:rsidR="00462379" w:rsidRPr="00483ECC" w:rsidRDefault="00462379" w:rsidP="0072098C">
      <w:r>
        <w:rPr>
          <w:b/>
        </w:rPr>
        <w:t xml:space="preserve">21. </w:t>
      </w:r>
      <w:r>
        <w:t>В среднем из 2000 садовых насосов, поступивших в продажу, 14 подтекают. Найдите вероятность того, что один случайно выбранный для контроля насос не подтекает.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462379" w:rsidRPr="00483ECC" w:rsidRDefault="00462379" w:rsidP="0072098C">
      <w:r>
        <w:t>22. В среднем из 1300 садовых насосов, поступивших в продажу, 13 подтекают. Найдите вероятность того, что один случайно выбранный для контроля насос не подтекает.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462379" w:rsidRDefault="00462379" w:rsidP="0072098C">
      <w:r>
        <w:t>23. В среднем из 2000 садовых насосов, поступивших в продажу, 4 подтекают. Найдите вероятность того, что один случайно выбранный для контроля насос не подтекает.</w:t>
      </w:r>
    </w:p>
    <w:p w:rsidR="00462379" w:rsidRPr="00483ECC" w:rsidRDefault="00462379" w:rsidP="0072098C">
      <w:r>
        <w:rPr>
          <w:b/>
        </w:rPr>
        <w:t xml:space="preserve">24. </w:t>
      </w:r>
      <w:r>
        <w:t>Фабрика выпускает сумки. В среднем на 200 качественных сумок приходится четыре сумки со скрытыми дефектами. Найдите вероятность того, что купленная сумка окажется качественной. Результат округлите до сотых.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462379" w:rsidRDefault="00462379" w:rsidP="0072098C">
      <w:r>
        <w:t>25. Фабрика выпускает сумки. В среднем на 50 качественных сумок приходится пять сумок со скрытыми дефектами. Найдите вероятность того, что купленная сумка окажется качественной. Результат округлите до сотых.</w:t>
      </w:r>
    </w:p>
    <w:p w:rsidR="00462379" w:rsidRPr="005601E0" w:rsidRDefault="00462379" w:rsidP="0072098C">
      <w:pPr>
        <w:rPr>
          <w:b/>
        </w:rPr>
      </w:pPr>
      <w:r w:rsidRPr="005601E0">
        <w:rPr>
          <w:b/>
        </w:rPr>
        <w:tab/>
        <w:t xml:space="preserve"> </w:t>
      </w:r>
    </w:p>
    <w:p w:rsidR="00462379" w:rsidRPr="005601E0" w:rsidRDefault="00462379" w:rsidP="005601E0">
      <w:pPr>
        <w:rPr>
          <w:b/>
        </w:rPr>
      </w:pPr>
      <w:r w:rsidRPr="005601E0">
        <w:rPr>
          <w:b/>
        </w:rPr>
        <w:tab/>
        <w:t xml:space="preserve"> </w:t>
      </w:r>
    </w:p>
    <w:p w:rsidR="00462379" w:rsidRDefault="00462379" w:rsidP="0072098C"/>
    <w:p w:rsidR="00462379" w:rsidRDefault="00462379" w:rsidP="0072098C">
      <w:r>
        <w:t xml:space="preserve">                                    </w:t>
      </w:r>
    </w:p>
    <w:sectPr w:rsidR="00462379" w:rsidSect="007B5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B35"/>
    <w:rsid w:val="000251B4"/>
    <w:rsid w:val="00087A3A"/>
    <w:rsid w:val="00296B35"/>
    <w:rsid w:val="00364A16"/>
    <w:rsid w:val="003F2791"/>
    <w:rsid w:val="00462379"/>
    <w:rsid w:val="00483ECC"/>
    <w:rsid w:val="005601E0"/>
    <w:rsid w:val="0072098C"/>
    <w:rsid w:val="007B5109"/>
    <w:rsid w:val="00840EB0"/>
    <w:rsid w:val="00CD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10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</TotalTime>
  <Pages>2</Pages>
  <Words>710</Words>
  <Characters>4051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2011-09-24T14:08:00Z</dcterms:created>
  <dcterms:modified xsi:type="dcterms:W3CDTF">2015-03-27T17:09:00Z</dcterms:modified>
</cp:coreProperties>
</file>