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E70" w:rsidRPr="00FE20F2" w:rsidRDefault="00A26E70" w:rsidP="00FE20F2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Задачи на п</w:t>
      </w:r>
      <w:r w:rsidRPr="00FE20F2">
        <w:rPr>
          <w:rFonts w:ascii="Times New Roman" w:hAnsi="Times New Roman"/>
          <w:b/>
          <w:color w:val="000000"/>
          <w:sz w:val="32"/>
          <w:szCs w:val="32"/>
        </w:rPr>
        <w:t>риме</w:t>
      </w:r>
      <w:r>
        <w:rPr>
          <w:rFonts w:ascii="Times New Roman" w:hAnsi="Times New Roman"/>
          <w:b/>
          <w:color w:val="000000"/>
          <w:sz w:val="32"/>
          <w:szCs w:val="32"/>
        </w:rPr>
        <w:t>нение производной, прототипы В1</w:t>
      </w:r>
      <w:r w:rsidRPr="004C24A9">
        <w:rPr>
          <w:rFonts w:ascii="Times New Roman" w:hAnsi="Times New Roman"/>
          <w:b/>
          <w:color w:val="000000"/>
          <w:sz w:val="32"/>
          <w:szCs w:val="32"/>
        </w:rPr>
        <w:t>4</w:t>
      </w:r>
      <w:r w:rsidRPr="00FE20F2">
        <w:rPr>
          <w:rFonts w:ascii="Times New Roman" w:hAnsi="Times New Roman"/>
          <w:b/>
          <w:color w:val="000000"/>
          <w:sz w:val="32"/>
          <w:szCs w:val="32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y=\frac{16}{x}+x+3" style="width:77.25pt;height:27.75pt;visibility:visible">
            <v:imagedata r:id="rId5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минимума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3" o:spid="_x0000_i1026" type="#_x0000_t75" alt="y=\frac{25}{x}+x+25" style="width:84pt;height:27.75pt;visibility:visible">
            <v:imagedata r:id="rId6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5" o:spid="_x0000_i1027" type="#_x0000_t75" alt="y=x+\frac{36}{x}" style="width:55.5pt;height:27.75pt;visibility:visible">
            <v:imagedata r:id="rId7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6" o:spid="_x0000_i1028" type="#_x0000_t75" alt="[1;9]" style="width:27pt;height:13.5pt;visibility:visible">
            <v:imagedata r:id="rId8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9" o:spid="_x0000_i1029" type="#_x0000_t75" alt="y=x+\frac{9}{x}" style="width:51pt;height:27.75pt;visibility:visible">
            <v:imagedata r:id="rId9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10" o:spid="_x0000_i1030" type="#_x0000_t75" alt="[-4;-1]" style="width:47.25pt;height:13.5pt;visibility:visible">
            <v:imagedata r:id="rId10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13" o:spid="_x0000_i1031" type="#_x0000_t75" alt="y=-\frac{2}{3}x\sqrt{x}+3x+1" style="width:110.25pt;height:27.75pt;visibility:visible">
            <v:imagedata r:id="rId11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14" o:spid="_x0000_i1032" type="#_x0000_t75" alt="[1;9]" style="width:27pt;height:13.5pt;visibility:visible">
            <v:imagedata r:id="rId8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17" o:spid="_x0000_i1033" type="#_x0000_t75" alt="y=-\frac{x^2+289}{x}" style="width:78pt;height:29.25pt;visibility:visible">
            <v:imagedata r:id="rId12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минимума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19" o:spid="_x0000_i1034" type="#_x0000_t75" alt="y=-\frac{x^2+1}{x}" style="width:65.25pt;height:29.25pt;visibility:visible">
            <v:imagedata r:id="rId13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21" o:spid="_x0000_i1035" type="#_x0000_t75" alt="y=\frac{x^2+25}{x}" style="width:62.25pt;height:29.25pt;visibility:visible">
            <v:imagedata r:id="rId14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22" o:spid="_x0000_i1036" type="#_x0000_t75" alt="[1;10]" style="width:33pt;height:13.5pt;visibility:visible">
            <v:imagedata r:id="rId15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25" o:spid="_x0000_i1037" type="#_x0000_t75" alt="y=\frac{x^2+25}{x}" style="width:62.25pt;height:29.25pt;visibility:visible">
            <v:imagedata r:id="rId14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26" o:spid="_x0000_i1038" type="#_x0000_t75" alt="[-10;-1]" style="width:54pt;height:13.5pt;visibility:visible">
            <v:imagedata r:id="rId16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A26E70" w:rsidRPr="00FE20F2" w:rsidRDefault="00A26E70" w:rsidP="00FE20F2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EB2E0D">
        <w:rPr>
          <w:rFonts w:ascii="Times New Roman" w:hAnsi="Times New Roman"/>
          <w:noProof/>
          <w:sz w:val="28"/>
          <w:szCs w:val="28"/>
        </w:rPr>
        <w:pict>
          <v:shape id="Рисунок 59" o:spid="_x0000_i1039" type="#_x0000_t75" alt="y=7+6x-2x^{\frac{3}{2}}" style="width:84.75pt;height:18pt;visibility:visible">
            <v:imagedata r:id="rId17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sectPr w:rsidR="00A26E70" w:rsidRPr="00FE20F2" w:rsidSect="00FE2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D7E85"/>
    <w:multiLevelType w:val="hybridMultilevel"/>
    <w:tmpl w:val="57560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0F2"/>
    <w:rsid w:val="004C24A9"/>
    <w:rsid w:val="007C7332"/>
    <w:rsid w:val="008A2AB7"/>
    <w:rsid w:val="00A26E70"/>
    <w:rsid w:val="00EB2E0D"/>
    <w:rsid w:val="00FE2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AB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E20F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FE20F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E2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20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71</Words>
  <Characters>411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3</cp:revision>
  <dcterms:created xsi:type="dcterms:W3CDTF">2013-11-25T09:33:00Z</dcterms:created>
  <dcterms:modified xsi:type="dcterms:W3CDTF">2015-04-27T06:23:00Z</dcterms:modified>
</cp:coreProperties>
</file>