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4EB" w:rsidRDefault="000D64EB">
      <w:r>
        <w:rPr>
          <w:noProof/>
          <w:lang w:eastAsia="ru-RU"/>
        </w:rPr>
        <w:t xml:space="preserve">1. </w:t>
      </w:r>
      <w:r w:rsidRPr="00494C72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alexlarin.net/ege/2012/jpg/c3_2013.gif" style="width:142.5pt;height:33.75pt;visibility:visible">
            <v:imagedata r:id="rId4" o:title="" croptop="23175f" cropleft="2280f" cropright="654f"/>
          </v:shape>
        </w:pict>
      </w:r>
    </w:p>
    <w:p w:rsidR="000D64EB" w:rsidRDefault="000D64EB">
      <w:r>
        <w:rPr>
          <w:noProof/>
          <w:lang w:eastAsia="ru-RU"/>
        </w:rPr>
        <w:t xml:space="preserve">2. </w:t>
      </w:r>
      <w:r w:rsidRPr="00494C72">
        <w:rPr>
          <w:noProof/>
          <w:lang w:eastAsia="ru-RU"/>
        </w:rPr>
        <w:pict>
          <v:shape id="Рисунок 4" o:spid="_x0000_i1026" type="#_x0000_t75" alt="http://alexlarin.net/ege/2012/jpg/c3_2014.jpg" style="width:159.75pt;height:42pt;visibility:visible">
            <v:imagedata r:id="rId5" o:title="" croptop="19037f" cropleft="3775f" cropright="1829f"/>
          </v:shape>
        </w:pict>
      </w:r>
    </w:p>
    <w:p w:rsidR="000D64EB" w:rsidRDefault="000D64EB">
      <w:r>
        <w:rPr>
          <w:noProof/>
          <w:lang w:eastAsia="ru-RU"/>
        </w:rPr>
        <w:t xml:space="preserve">3. </w:t>
      </w:r>
      <w:r w:rsidRPr="00494C72">
        <w:rPr>
          <w:noProof/>
          <w:lang w:eastAsia="ru-RU"/>
        </w:rPr>
        <w:pict>
          <v:shape id="Рисунок 7" o:spid="_x0000_i1027" type="#_x0000_t75" alt="http://alexlarin.net/ege/2012/jpg/c3_2015.jpg" style="width:175.5pt;height:42pt;visibility:visible">
            <v:imagedata r:id="rId6" o:title="" croptop="17563f" cropbottom="1249f" cropleft="1872f" cropright="470f"/>
          </v:shape>
        </w:pict>
      </w:r>
    </w:p>
    <w:p w:rsidR="000D64EB" w:rsidRDefault="000D64EB">
      <w:r>
        <w:rPr>
          <w:noProof/>
          <w:lang w:eastAsia="ru-RU"/>
        </w:rPr>
        <w:t xml:space="preserve">4. </w:t>
      </w:r>
      <w:r w:rsidRPr="00494C72">
        <w:rPr>
          <w:noProof/>
          <w:lang w:eastAsia="ru-RU"/>
        </w:rPr>
        <w:pict>
          <v:shape id="Рисунок 10" o:spid="_x0000_i1028" type="#_x0000_t75" alt="http://alexlarin.net/ege/2012/jpg/c3_2016.jpg" style="width:143.25pt;height:42pt;visibility:visible">
            <v:imagedata r:id="rId7" o:title="" croptop="29459f" cropleft="4561f" cropright="23f"/>
          </v:shape>
        </w:pict>
      </w:r>
    </w:p>
    <w:p w:rsidR="000D64EB" w:rsidRDefault="000D64EB">
      <w:r>
        <w:rPr>
          <w:noProof/>
          <w:lang w:eastAsia="ru-RU"/>
        </w:rPr>
        <w:t xml:space="preserve">5. </w:t>
      </w:r>
      <w:r w:rsidRPr="00494C72">
        <w:rPr>
          <w:noProof/>
          <w:lang w:eastAsia="ru-RU"/>
        </w:rPr>
        <w:pict>
          <v:shape id="Рисунок 13" o:spid="_x0000_i1029" type="#_x0000_t75" alt="http://alexlarin.net/ege/2012/jpg/c3_2017.jpg" style="width:197.25pt;height:28.5pt;visibility:visible">
            <v:imagedata r:id="rId8" o:title="" croptop="25141f" cropleft="1681f"/>
          </v:shape>
        </w:pict>
      </w:r>
    </w:p>
    <w:p w:rsidR="000D64EB" w:rsidRDefault="000D64EB">
      <w:r>
        <w:rPr>
          <w:noProof/>
          <w:lang w:eastAsia="ru-RU"/>
        </w:rPr>
        <w:t xml:space="preserve">6. </w:t>
      </w:r>
      <w:r w:rsidRPr="00494C72">
        <w:rPr>
          <w:noProof/>
          <w:lang w:eastAsia="ru-RU"/>
        </w:rPr>
        <w:pict>
          <v:shape id="Рисунок 16" o:spid="_x0000_i1030" type="#_x0000_t75" alt="http://alexlarin.net/ege/2012/jpg/c3_2012.jpg" style="width:87.75pt;height:22.5pt;visibility:visible">
            <v:imagedata r:id="rId9" o:title="" croptop="38798f" cropleft="3522f"/>
          </v:shape>
        </w:pict>
      </w:r>
    </w:p>
    <w:p w:rsidR="000D64EB" w:rsidRDefault="000D64EB">
      <w:r>
        <w:rPr>
          <w:noProof/>
          <w:lang w:eastAsia="ru-RU"/>
        </w:rPr>
        <w:t xml:space="preserve">7. </w:t>
      </w:r>
      <w:r w:rsidRPr="00494C72">
        <w:rPr>
          <w:noProof/>
          <w:lang w:eastAsia="ru-RU"/>
        </w:rPr>
        <w:pict>
          <v:shape id="Рисунок 19" o:spid="_x0000_i1031" type="#_x0000_t75" alt="http://alexlarin.net/ege/2012/jpg/c3_2011.jpg" style="width:111pt;height:27pt;visibility:visible">
            <v:imagedata r:id="rId10" o:title="" croptop="26073f" cropleft="2822f"/>
          </v:shape>
        </w:pict>
      </w:r>
    </w:p>
    <w:p w:rsidR="000D64EB" w:rsidRDefault="000D64EB"/>
    <w:p w:rsidR="000D64EB" w:rsidRDefault="000D64EB"/>
    <w:p w:rsidR="000D64EB" w:rsidRDefault="000D64EB"/>
    <w:p w:rsidR="000D64EB" w:rsidRDefault="000D64EB"/>
    <w:p w:rsidR="000D64EB" w:rsidRDefault="000D64EB"/>
    <w:p w:rsidR="000D64EB" w:rsidRDefault="000D64EB"/>
    <w:sectPr w:rsidR="000D64EB" w:rsidSect="00333CFF">
      <w:pgSz w:w="16838" w:h="11906" w:orient="landscape"/>
      <w:pgMar w:top="107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77EF"/>
    <w:rsid w:val="000B29B3"/>
    <w:rsid w:val="000D64EB"/>
    <w:rsid w:val="00333CFF"/>
    <w:rsid w:val="00450FA5"/>
    <w:rsid w:val="00494C72"/>
    <w:rsid w:val="00891B02"/>
    <w:rsid w:val="008E3A7A"/>
    <w:rsid w:val="009751AB"/>
    <w:rsid w:val="00D277EF"/>
    <w:rsid w:val="00DC3FFD"/>
    <w:rsid w:val="00F43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FF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27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77E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891B0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44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4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1</Pages>
  <Words>6</Words>
  <Characters>35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4</cp:revision>
  <dcterms:created xsi:type="dcterms:W3CDTF">2013-04-15T13:19:00Z</dcterms:created>
  <dcterms:modified xsi:type="dcterms:W3CDTF">2015-02-08T20:06:00Z</dcterms:modified>
</cp:coreProperties>
</file>